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E42" w:rsidRDefault="000F218B">
      <w:r w:rsidRPr="00BE2627">
        <w:rPr>
          <w:rFonts w:ascii="Times New Roman" w:hAnsi="Times New Roman"/>
          <w:noProof/>
          <w:sz w:val="24"/>
          <w:szCs w:val="24"/>
          <w:highlight w:val="yellow"/>
        </w:rPr>
        <w:drawing>
          <wp:anchor distT="36576" distB="36576" distL="36576" distR="36576" simplePos="0" relativeHeight="251672064" behindDoc="0" locked="0" layoutInCell="1" allowOverlap="1" wp14:anchorId="19EC6A8E" wp14:editId="1DC07FC3">
            <wp:simplePos x="0" y="0"/>
            <wp:positionH relativeFrom="column">
              <wp:posOffset>6003985</wp:posOffset>
            </wp:positionH>
            <wp:positionV relativeFrom="paragraph">
              <wp:posOffset>7937632</wp:posOffset>
            </wp:positionV>
            <wp:extent cx="976726" cy="796434"/>
            <wp:effectExtent l="19050" t="19050" r="13970" b="22860"/>
            <wp:wrapNone/>
            <wp:docPr id="6" name="Picture 6" descr="newstcked logo in boxw tag for 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stcked logo in boxw tag for pri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64" cy="797525"/>
                    </a:xfrm>
                    <a:prstGeom prst="rect">
                      <a:avLst/>
                    </a:prstGeom>
                    <a:noFill/>
                    <a:ln w="19050" algn="in">
                      <a:solidFill>
                        <a:srgbClr val="B8DB4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2627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10811F78" wp14:editId="44A0FC43">
                <wp:simplePos x="0" y="0"/>
                <wp:positionH relativeFrom="column">
                  <wp:posOffset>2656733</wp:posOffset>
                </wp:positionH>
                <wp:positionV relativeFrom="paragraph">
                  <wp:posOffset>6957013</wp:posOffset>
                </wp:positionV>
                <wp:extent cx="4284345" cy="1776730"/>
                <wp:effectExtent l="0" t="0" r="0" b="0"/>
                <wp:wrapTight wrapText="bothSides">
                  <wp:wrapPolygon edited="0">
                    <wp:start x="288" y="0"/>
                    <wp:lineTo x="288" y="21307"/>
                    <wp:lineTo x="21225" y="21307"/>
                    <wp:lineTo x="21225" y="0"/>
                    <wp:lineTo x="288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4345" cy="1776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260" w:rsidRPr="00891260" w:rsidRDefault="00891260" w:rsidP="00891260">
                            <w:pPr>
                              <w:spacing w:after="0" w:line="280" w:lineRule="auto"/>
                              <w:ind w:left="360"/>
                              <w:rPr>
                                <w:rFonts w:ascii="Century Gothic" w:hAnsi="Century Gothic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E13724" w:rsidRPr="000F218B" w:rsidRDefault="00B82FBC" w:rsidP="00E137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0F218B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$180 </w:t>
                            </w:r>
                            <w:r w:rsidR="00891260" w:rsidRPr="000F218B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Cost </w:t>
                            </w:r>
                            <w:r w:rsidR="00E13724" w:rsidRPr="000F218B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Includes:</w:t>
                            </w:r>
                          </w:p>
                          <w:p w:rsidR="00311C98" w:rsidRPr="000F218B" w:rsidRDefault="00311C98" w:rsidP="00311C9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ind w:right="75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0F218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6 hr. Interactive Workshop </w:t>
                            </w:r>
                          </w:p>
                          <w:p w:rsidR="00311C98" w:rsidRPr="000F218B" w:rsidRDefault="00311C98" w:rsidP="00311C9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ind w:right="75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0F218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Fully-illustrated Yoga 4 Classrooms Teacher’s Guide</w:t>
                            </w:r>
                          </w:p>
                          <w:p w:rsidR="00311C98" w:rsidRPr="000F218B" w:rsidRDefault="00311C98" w:rsidP="00311C9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ind w:right="75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0F218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Y4C Activity Card Deck</w:t>
                            </w:r>
                          </w:p>
                          <w:p w:rsidR="00311C98" w:rsidRPr="000F218B" w:rsidRDefault="00311C98" w:rsidP="00311C9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right="75"/>
                              <w:rPr>
                                <w:rFonts w:ascii="Century Gothic" w:hAnsi="Century Gothic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0F218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Lunch</w:t>
                            </w:r>
                          </w:p>
                          <w:p w:rsidR="00311C98" w:rsidRPr="00311C98" w:rsidRDefault="00311C98" w:rsidP="00311C98">
                            <w:pPr>
                              <w:spacing w:after="0" w:line="280" w:lineRule="auto"/>
                              <w:rPr>
                                <w:rFonts w:ascii="Century Gothic" w:hAnsi="Century Gothic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311C98" w:rsidRPr="00311C98" w:rsidRDefault="00311C98" w:rsidP="00311C98">
                            <w:pPr>
                              <w:spacing w:after="0" w:line="280" w:lineRule="auto"/>
                              <w:rPr>
                                <w:rFonts w:ascii="Century Gothic" w:hAnsi="Century Gothic"/>
                                <w:iCs/>
                                <w:sz w:val="2"/>
                                <w:szCs w:val="24"/>
                              </w:rPr>
                            </w:pPr>
                          </w:p>
                          <w:p w:rsidR="00311C98" w:rsidRPr="00311C98" w:rsidRDefault="00311C98" w:rsidP="00311C98">
                            <w:pPr>
                              <w:spacing w:after="0" w:line="280" w:lineRule="auto"/>
                              <w:rPr>
                                <w:rFonts w:ascii="Century Gothic" w:hAnsi="Century Gothic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311C98" w:rsidRPr="00311C98" w:rsidRDefault="00311C98" w:rsidP="00311C98">
                            <w:pPr>
                              <w:pStyle w:val="BodyText3"/>
                              <w:widowControl w:val="0"/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311C98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20"/>
                                <w:szCs w:val="20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811F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9.2pt;margin-top:547.8pt;width:337.35pt;height:139.9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" filled="f" stroked="f">
                <v:textbox>
                  <w:txbxContent>
                    <w:p w:rsidR="00891260" w:rsidRPr="00891260" w:rsidRDefault="00891260" w:rsidP="00891260">
                      <w:pPr>
                        <w:spacing w:after="0" w:line="280" w:lineRule="auto"/>
                        <w:ind w:left="360"/>
                        <w:rPr>
                          <w:rFonts w:ascii="Century Gothic" w:hAnsi="Century Gothic"/>
                          <w:iCs/>
                          <w:sz w:val="24"/>
                          <w:szCs w:val="24"/>
                        </w:rPr>
                      </w:pPr>
                    </w:p>
                    <w:p w:rsidR="00E13724" w:rsidRPr="000F218B" w:rsidRDefault="00B82FBC" w:rsidP="00E13724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0F218B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$180 </w:t>
                      </w:r>
                      <w:r w:rsidR="00891260" w:rsidRPr="000F218B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Cost </w:t>
                      </w:r>
                      <w:r w:rsidR="00E13724" w:rsidRPr="000F218B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Includes:</w:t>
                      </w:r>
                    </w:p>
                    <w:p w:rsidR="00311C98" w:rsidRPr="000F218B" w:rsidRDefault="00311C98" w:rsidP="00311C98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ind w:right="75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0F218B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6 hr. Interactive Workshop </w:t>
                      </w:r>
                    </w:p>
                    <w:p w:rsidR="00311C98" w:rsidRPr="000F218B" w:rsidRDefault="00311C98" w:rsidP="00311C98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ind w:right="75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0F218B">
                        <w:rPr>
                          <w:rFonts w:ascii="Century Gothic" w:hAnsi="Century Gothic"/>
                          <w:sz w:val="28"/>
                          <w:szCs w:val="28"/>
                        </w:rPr>
                        <w:t>Fully-illustrated Yoga 4 Classrooms Teacher’s Guide</w:t>
                      </w:r>
                    </w:p>
                    <w:p w:rsidR="00311C98" w:rsidRPr="000F218B" w:rsidRDefault="00311C98" w:rsidP="00311C98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ind w:right="75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0F218B">
                        <w:rPr>
                          <w:rFonts w:ascii="Century Gothic" w:hAnsi="Century Gothic"/>
                          <w:sz w:val="28"/>
                          <w:szCs w:val="28"/>
                        </w:rPr>
                        <w:t>Y4C Activity Card Deck</w:t>
                      </w:r>
                    </w:p>
                    <w:p w:rsidR="00311C98" w:rsidRPr="000F218B" w:rsidRDefault="00311C98" w:rsidP="00311C98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pacing w:after="0"/>
                        <w:ind w:right="75"/>
                        <w:rPr>
                          <w:rFonts w:ascii="Century Gothic" w:hAnsi="Century Gothic"/>
                          <w:b/>
                          <w:iCs/>
                          <w:sz w:val="28"/>
                          <w:szCs w:val="28"/>
                        </w:rPr>
                      </w:pPr>
                      <w:r w:rsidRPr="000F218B">
                        <w:rPr>
                          <w:rFonts w:ascii="Century Gothic" w:hAnsi="Century Gothic"/>
                          <w:sz w:val="28"/>
                          <w:szCs w:val="28"/>
                        </w:rPr>
                        <w:t>Lunch</w:t>
                      </w:r>
                    </w:p>
                    <w:p w:rsidR="00311C98" w:rsidRPr="00311C98" w:rsidRDefault="00311C98" w:rsidP="00311C98">
                      <w:pPr>
                        <w:spacing w:after="0" w:line="280" w:lineRule="auto"/>
                        <w:rPr>
                          <w:rFonts w:ascii="Century Gothic" w:hAnsi="Century Gothic"/>
                          <w:iCs/>
                          <w:sz w:val="24"/>
                          <w:szCs w:val="24"/>
                        </w:rPr>
                      </w:pPr>
                    </w:p>
                    <w:p w:rsidR="00311C98" w:rsidRPr="00311C98" w:rsidRDefault="00311C98" w:rsidP="00311C98">
                      <w:pPr>
                        <w:spacing w:after="0" w:line="280" w:lineRule="auto"/>
                        <w:rPr>
                          <w:rFonts w:ascii="Century Gothic" w:hAnsi="Century Gothic"/>
                          <w:iCs/>
                          <w:sz w:val="2"/>
                          <w:szCs w:val="24"/>
                        </w:rPr>
                      </w:pPr>
                    </w:p>
                    <w:p w:rsidR="00311C98" w:rsidRPr="00311C98" w:rsidRDefault="00311C98" w:rsidP="00311C98">
                      <w:pPr>
                        <w:spacing w:after="0" w:line="280" w:lineRule="auto"/>
                        <w:rPr>
                          <w:rFonts w:ascii="Century Gothic" w:hAnsi="Century Gothic"/>
                          <w:iCs/>
                          <w:sz w:val="24"/>
                          <w:szCs w:val="24"/>
                        </w:rPr>
                      </w:pPr>
                    </w:p>
                    <w:p w:rsidR="00311C98" w:rsidRPr="00311C98" w:rsidRDefault="00311C98" w:rsidP="00311C98">
                      <w:pPr>
                        <w:pStyle w:val="BodyText3"/>
                        <w:widowControl w:val="0"/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auto"/>
                          <w:sz w:val="20"/>
                          <w:szCs w:val="20"/>
                          <w14:ligatures w14:val="none"/>
                        </w:rPr>
                      </w:pPr>
                      <w:r w:rsidRPr="00311C98">
                        <w:rPr>
                          <w:rFonts w:ascii="Century Gothic" w:hAnsi="Century Gothic"/>
                          <w:b/>
                          <w:bCs/>
                          <w:color w:val="auto"/>
                          <w:sz w:val="20"/>
                          <w:szCs w:val="20"/>
                          <w14:ligatures w14:val="none"/>
                        </w:rPr>
                        <w:t> 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BE2627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EFA681F" wp14:editId="17796440">
                <wp:simplePos x="0" y="0"/>
                <wp:positionH relativeFrom="page">
                  <wp:align>right</wp:align>
                </wp:positionH>
                <wp:positionV relativeFrom="paragraph">
                  <wp:posOffset>8687435</wp:posOffset>
                </wp:positionV>
                <wp:extent cx="2374265" cy="31305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13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C98" w:rsidRPr="00055B74" w:rsidRDefault="00311C98" w:rsidP="00311C98">
                            <w:pPr>
                              <w:pStyle w:val="BodyText3"/>
                              <w:widowControl w:val="0"/>
                              <w:spacing w:after="80"/>
                              <w:jc w:val="center"/>
                              <w:rPr>
                                <w:rFonts w:ascii="Century Gothic" w:hAnsi="Century Gothic"/>
                                <w:bCs/>
                                <w:color w:val="auto"/>
                                <w:sz w:val="24"/>
                                <w:u w:val="single"/>
                                <w14:ligatures w14:val="none"/>
                              </w:rPr>
                            </w:pPr>
                            <w:r w:rsidRPr="00055B74">
                              <w:rPr>
                                <w:rFonts w:ascii="Century Gothic" w:hAnsi="Century Gothic"/>
                                <w:bCs/>
                                <w:color w:val="auto"/>
                                <w:sz w:val="24"/>
                                <w:u w:val="single"/>
                                <w14:ligatures w14:val="none"/>
                              </w:rPr>
                              <w:t>www.yoga4classrooms.com</w:t>
                            </w:r>
                          </w:p>
                          <w:p w:rsidR="00311C98" w:rsidRPr="00311C98" w:rsidRDefault="00311C98" w:rsidP="00311C98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A681F" id="_x0000_s1027" type="#_x0000_t202" style="position:absolute;margin-left:135.75pt;margin-top:684.05pt;width:186.95pt;height:24.65pt;z-index:251677184;visibility:visible;mso-wrap-style:square;mso-width-percent:40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" filled="f" stroked="f">
                <v:textbox>
                  <w:txbxContent>
                    <w:p w:rsidR="00311C98" w:rsidRPr="00055B74" w:rsidRDefault="00311C98" w:rsidP="00311C98">
                      <w:pPr>
                        <w:pStyle w:val="BodyText3"/>
                        <w:widowControl w:val="0"/>
                        <w:spacing w:after="80"/>
                        <w:jc w:val="center"/>
                        <w:rPr>
                          <w:rFonts w:ascii="Century Gothic" w:hAnsi="Century Gothic"/>
                          <w:bCs/>
                          <w:color w:val="auto"/>
                          <w:sz w:val="24"/>
                          <w:u w:val="single"/>
                          <w14:ligatures w14:val="none"/>
                        </w:rPr>
                      </w:pPr>
                      <w:r w:rsidRPr="00055B74">
                        <w:rPr>
                          <w:rFonts w:ascii="Century Gothic" w:hAnsi="Century Gothic"/>
                          <w:bCs/>
                          <w:color w:val="auto"/>
                          <w:sz w:val="24"/>
                          <w:u w:val="single"/>
                          <w14:ligatures w14:val="none"/>
                        </w:rPr>
                        <w:t>www.yoga4classrooms.com</w:t>
                      </w:r>
                    </w:p>
                    <w:p w:rsidR="00311C98" w:rsidRPr="00311C98" w:rsidRDefault="00311C98" w:rsidP="00311C98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BE2627">
        <w:rPr>
          <w:rFonts w:ascii="Times New Roman" w:hAnsi="Times New Roman"/>
          <w:noProof/>
          <w:sz w:val="24"/>
          <w:szCs w:val="24"/>
          <w:highlight w:val="yellow"/>
        </w:rPr>
        <w:drawing>
          <wp:anchor distT="36576" distB="36576" distL="36576" distR="36576" simplePos="0" relativeHeight="251668992" behindDoc="0" locked="0" layoutInCell="1" allowOverlap="1" wp14:anchorId="501E6243" wp14:editId="38AC91D0">
            <wp:simplePos x="0" y="0"/>
            <wp:positionH relativeFrom="column">
              <wp:posOffset>2906335</wp:posOffset>
            </wp:positionH>
            <wp:positionV relativeFrom="paragraph">
              <wp:posOffset>4949825</wp:posOffset>
            </wp:positionV>
            <wp:extent cx="2795270" cy="2087509"/>
            <wp:effectExtent l="152400" t="152400" r="367030" b="370205"/>
            <wp:wrapNone/>
            <wp:docPr id="1" name="Picture 1" descr="IMG_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39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2087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F629A80" wp14:editId="14CDF459">
                <wp:simplePos x="0" y="0"/>
                <wp:positionH relativeFrom="column">
                  <wp:posOffset>2786164</wp:posOffset>
                </wp:positionH>
                <wp:positionV relativeFrom="paragraph">
                  <wp:posOffset>2129850</wp:posOffset>
                </wp:positionV>
                <wp:extent cx="3433313" cy="2812212"/>
                <wp:effectExtent l="0" t="0" r="0" b="76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3313" cy="28122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2FBC" w:rsidRDefault="00B82FBC" w:rsidP="00A17CBB">
                            <w:pPr>
                              <w:spacing w:after="0" w:line="240" w:lineRule="auto"/>
                              <w:rPr>
                                <w:rFonts w:cstheme="minorHAnsi"/>
                                <w:iCs/>
                                <w:sz w:val="36"/>
                                <w:szCs w:val="36"/>
                              </w:rPr>
                            </w:pPr>
                            <w:r w:rsidRPr="00B82FBC">
                              <w:rPr>
                                <w:rFonts w:cstheme="minorHAnsi"/>
                                <w:iCs/>
                                <w:sz w:val="36"/>
                                <w:szCs w:val="36"/>
                              </w:rPr>
                              <w:t xml:space="preserve">This workshop will teach you how to use </w:t>
                            </w:r>
                            <w:r>
                              <w:rPr>
                                <w:rFonts w:cstheme="minorHAnsi"/>
                                <w:iCs/>
                                <w:sz w:val="36"/>
                                <w:szCs w:val="36"/>
                              </w:rPr>
                              <w:t xml:space="preserve">simple and </w:t>
                            </w:r>
                            <w:r w:rsidRPr="00B82FBC">
                              <w:rPr>
                                <w:rFonts w:cstheme="minorHAnsi"/>
                                <w:iCs/>
                                <w:sz w:val="36"/>
                                <w:szCs w:val="36"/>
                              </w:rPr>
                              <w:t xml:space="preserve">effective yoga and mindfulness strategies </w:t>
                            </w:r>
                            <w:r w:rsidRPr="00B82FBC">
                              <w:rPr>
                                <w:rFonts w:cstheme="minorHAnsi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  <w:t>throughout the day</w:t>
                            </w:r>
                            <w:r w:rsidRPr="00B82FBC">
                              <w:rPr>
                                <w:rFonts w:cstheme="minorHAnsi"/>
                                <w:b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82FBC">
                              <w:rPr>
                                <w:rFonts w:cstheme="minorHAnsi"/>
                                <w:b/>
                                <w:i/>
                                <w:iCs/>
                                <w:sz w:val="36"/>
                                <w:szCs w:val="36"/>
                              </w:rPr>
                              <w:t>right in your classroom</w:t>
                            </w:r>
                            <w:r w:rsidRPr="00B82FBC">
                              <w:rPr>
                                <w:rFonts w:cstheme="minorHAnsi"/>
                                <w:iCs/>
                                <w:sz w:val="36"/>
                                <w:szCs w:val="36"/>
                              </w:rPr>
                              <w:t xml:space="preserve">. </w:t>
                            </w:r>
                            <w:r>
                              <w:rPr>
                                <w:rFonts w:cstheme="minorHAnsi"/>
                                <w:iCs/>
                                <w:sz w:val="36"/>
                                <w:szCs w:val="36"/>
                              </w:rPr>
                              <w:t>NO YOGA EXPERIEN</w:t>
                            </w:r>
                            <w:r w:rsidRPr="00B82FBC">
                              <w:rPr>
                                <w:rFonts w:cstheme="minorHAnsi"/>
                                <w:iCs/>
                                <w:sz w:val="36"/>
                                <w:szCs w:val="36"/>
                              </w:rPr>
                              <w:t>CE OR MATS required!</w:t>
                            </w:r>
                            <w:r>
                              <w:rPr>
                                <w:rFonts w:cstheme="minorHAnsi"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B82FBC" w:rsidRPr="00B82FBC" w:rsidRDefault="00B82FBC" w:rsidP="00A17CB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82FBC" w:rsidRPr="00B82FBC" w:rsidRDefault="00B82FBC" w:rsidP="00A17CBB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The Y4C program goal is to create p</w:t>
                            </w:r>
                            <w:r w:rsidRPr="00B82FBC">
                              <w:rPr>
                                <w:sz w:val="36"/>
                                <w:szCs w:val="36"/>
                              </w:rPr>
                              <w:t xml:space="preserve">eaceful, productive, </w:t>
                            </w:r>
                            <w:r w:rsidRPr="00B82FBC">
                              <w:rPr>
                                <w:b/>
                                <w:sz w:val="36"/>
                                <w:szCs w:val="36"/>
                              </w:rPr>
                              <w:t>learning-ready students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and </w:t>
                            </w:r>
                            <w:r w:rsidRPr="00B82FBC">
                              <w:rPr>
                                <w:sz w:val="36"/>
                                <w:szCs w:val="36"/>
                              </w:rPr>
                              <w:t>classrooms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!!</w:t>
                            </w:r>
                          </w:p>
                          <w:p w:rsidR="00B82FBC" w:rsidRPr="00B82FBC" w:rsidRDefault="00B82FBC" w:rsidP="00B82FBC">
                            <w:pPr>
                              <w:spacing w:after="0" w:line="280" w:lineRule="auto"/>
                              <w:ind w:left="360"/>
                              <w:rPr>
                                <w:rFonts w:cstheme="minorHAnsi"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:rsidR="00B82FBC" w:rsidRDefault="00B82FBC" w:rsidP="00B82F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29A80" id="Text Box 11" o:spid="_x0000_s1028" type="#_x0000_t202" style="position:absolute;margin-left:219.4pt;margin-top:167.7pt;width:270.35pt;height:221.4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" fillcolor="white [3201]" stroked="f" strokeweight=".5pt">
                <v:textbox>
                  <w:txbxContent>
                    <w:p w:rsidR="00B82FBC" w:rsidRDefault="00B82FBC" w:rsidP="00A17CBB">
                      <w:pPr>
                        <w:spacing w:after="0" w:line="240" w:lineRule="auto"/>
                        <w:rPr>
                          <w:rFonts w:cstheme="minorHAnsi"/>
                          <w:iCs/>
                          <w:sz w:val="36"/>
                          <w:szCs w:val="36"/>
                        </w:rPr>
                      </w:pPr>
                      <w:r w:rsidRPr="00B82FBC">
                        <w:rPr>
                          <w:rFonts w:cstheme="minorHAnsi"/>
                          <w:iCs/>
                          <w:sz w:val="36"/>
                          <w:szCs w:val="36"/>
                        </w:rPr>
                        <w:t xml:space="preserve">This workshop will </w:t>
                      </w:r>
                      <w:r w:rsidRPr="00B82FBC">
                        <w:rPr>
                          <w:rFonts w:cstheme="minorHAnsi"/>
                          <w:iCs/>
                          <w:sz w:val="36"/>
                          <w:szCs w:val="36"/>
                        </w:rPr>
                        <w:t>teach</w:t>
                      </w:r>
                      <w:r w:rsidRPr="00B82FBC">
                        <w:rPr>
                          <w:rFonts w:cstheme="minorHAnsi"/>
                          <w:iCs/>
                          <w:sz w:val="36"/>
                          <w:szCs w:val="36"/>
                        </w:rPr>
                        <w:t xml:space="preserve"> you </w:t>
                      </w:r>
                      <w:r w:rsidRPr="00B82FBC">
                        <w:rPr>
                          <w:rFonts w:cstheme="minorHAnsi"/>
                          <w:iCs/>
                          <w:sz w:val="36"/>
                          <w:szCs w:val="36"/>
                        </w:rPr>
                        <w:t xml:space="preserve">how to use </w:t>
                      </w:r>
                      <w:r>
                        <w:rPr>
                          <w:rFonts w:cstheme="minorHAnsi"/>
                          <w:iCs/>
                          <w:sz w:val="36"/>
                          <w:szCs w:val="36"/>
                        </w:rPr>
                        <w:t xml:space="preserve">simple and </w:t>
                      </w:r>
                      <w:r w:rsidRPr="00B82FBC">
                        <w:rPr>
                          <w:rFonts w:cstheme="minorHAnsi"/>
                          <w:iCs/>
                          <w:sz w:val="36"/>
                          <w:szCs w:val="36"/>
                        </w:rPr>
                        <w:t xml:space="preserve">effective yoga and mindfulness </w:t>
                      </w:r>
                      <w:r w:rsidRPr="00B82FBC">
                        <w:rPr>
                          <w:rFonts w:cstheme="minorHAnsi"/>
                          <w:iCs/>
                          <w:sz w:val="36"/>
                          <w:szCs w:val="36"/>
                        </w:rPr>
                        <w:t xml:space="preserve">strategies </w:t>
                      </w:r>
                      <w:r w:rsidRPr="00B82FBC">
                        <w:rPr>
                          <w:rFonts w:cstheme="minorHAnsi"/>
                          <w:b/>
                          <w:i/>
                          <w:iCs/>
                          <w:sz w:val="36"/>
                          <w:szCs w:val="36"/>
                        </w:rPr>
                        <w:t>throughout</w:t>
                      </w:r>
                      <w:r w:rsidRPr="00B82FBC">
                        <w:rPr>
                          <w:rFonts w:cstheme="minorHAnsi"/>
                          <w:b/>
                          <w:i/>
                          <w:iCs/>
                          <w:sz w:val="36"/>
                          <w:szCs w:val="36"/>
                        </w:rPr>
                        <w:t xml:space="preserve"> the day</w:t>
                      </w:r>
                      <w:r w:rsidRPr="00B82FBC">
                        <w:rPr>
                          <w:rFonts w:cstheme="minorHAnsi"/>
                          <w:b/>
                          <w:iCs/>
                          <w:sz w:val="36"/>
                          <w:szCs w:val="36"/>
                        </w:rPr>
                        <w:t xml:space="preserve"> </w:t>
                      </w:r>
                      <w:r w:rsidRPr="00B82FBC">
                        <w:rPr>
                          <w:rFonts w:cstheme="minorHAnsi"/>
                          <w:b/>
                          <w:i/>
                          <w:iCs/>
                          <w:sz w:val="36"/>
                          <w:szCs w:val="36"/>
                        </w:rPr>
                        <w:t>right in your classroom</w:t>
                      </w:r>
                      <w:r w:rsidRPr="00B82FBC">
                        <w:rPr>
                          <w:rFonts w:cstheme="minorHAnsi"/>
                          <w:iCs/>
                          <w:sz w:val="36"/>
                          <w:szCs w:val="36"/>
                        </w:rPr>
                        <w:t xml:space="preserve">. </w:t>
                      </w:r>
                      <w:r>
                        <w:rPr>
                          <w:rFonts w:cstheme="minorHAnsi"/>
                          <w:iCs/>
                          <w:sz w:val="36"/>
                          <w:szCs w:val="36"/>
                        </w:rPr>
                        <w:t>NO YOGA EXPERIEN</w:t>
                      </w:r>
                      <w:r w:rsidRPr="00B82FBC">
                        <w:rPr>
                          <w:rFonts w:cstheme="minorHAnsi"/>
                          <w:iCs/>
                          <w:sz w:val="36"/>
                          <w:szCs w:val="36"/>
                        </w:rPr>
                        <w:t>CE OR MATS required!</w:t>
                      </w:r>
                      <w:r>
                        <w:rPr>
                          <w:rFonts w:cstheme="minorHAnsi"/>
                          <w:iCs/>
                          <w:sz w:val="36"/>
                          <w:szCs w:val="36"/>
                        </w:rPr>
                        <w:t xml:space="preserve"> </w:t>
                      </w:r>
                    </w:p>
                    <w:p w:rsidR="00B82FBC" w:rsidRPr="00B82FBC" w:rsidRDefault="00B82FBC" w:rsidP="00A17CB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:rsidR="00B82FBC" w:rsidRPr="00B82FBC" w:rsidRDefault="00B82FBC" w:rsidP="00A17CBB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The Y4C program goal is to create p</w:t>
                      </w:r>
                      <w:r w:rsidRPr="00B82FBC">
                        <w:rPr>
                          <w:sz w:val="36"/>
                          <w:szCs w:val="36"/>
                        </w:rPr>
                        <w:t xml:space="preserve">eaceful, productive, </w:t>
                      </w:r>
                      <w:r w:rsidRPr="00B82FBC">
                        <w:rPr>
                          <w:b/>
                          <w:sz w:val="36"/>
                          <w:szCs w:val="36"/>
                        </w:rPr>
                        <w:t xml:space="preserve">learning-ready </w:t>
                      </w:r>
                      <w:r w:rsidRPr="00B82FBC">
                        <w:rPr>
                          <w:b/>
                          <w:sz w:val="36"/>
                          <w:szCs w:val="36"/>
                        </w:rPr>
                        <w:t>students</w:t>
                      </w:r>
                      <w:r>
                        <w:rPr>
                          <w:sz w:val="36"/>
                          <w:szCs w:val="36"/>
                        </w:rPr>
                        <w:t xml:space="preserve"> and </w:t>
                      </w:r>
                      <w:r w:rsidRPr="00B82FBC">
                        <w:rPr>
                          <w:sz w:val="36"/>
                          <w:szCs w:val="36"/>
                        </w:rPr>
                        <w:t>classrooms</w:t>
                      </w:r>
                      <w:r>
                        <w:rPr>
                          <w:sz w:val="36"/>
                          <w:szCs w:val="36"/>
                        </w:rPr>
                        <w:t>!!</w:t>
                      </w:r>
                    </w:p>
                    <w:p w:rsidR="00B82FBC" w:rsidRPr="00B82FBC" w:rsidRDefault="00B82FBC" w:rsidP="00B82FBC">
                      <w:pPr>
                        <w:spacing w:after="0" w:line="280" w:lineRule="auto"/>
                        <w:ind w:left="360"/>
                        <w:rPr>
                          <w:rFonts w:cstheme="minorHAnsi"/>
                          <w:iCs/>
                          <w:sz w:val="36"/>
                          <w:szCs w:val="36"/>
                        </w:rPr>
                      </w:pPr>
                    </w:p>
                    <w:p w:rsidR="00B82FBC" w:rsidRDefault="00B82FBC" w:rsidP="00B82FBC"/>
                  </w:txbxContent>
                </v:textbox>
              </v:shape>
            </w:pict>
          </mc:Fallback>
        </mc:AlternateContent>
      </w:r>
      <w:r w:rsidR="0033781C" w:rsidRPr="00BE2627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C23B7A0" wp14:editId="41483EEE">
                <wp:simplePos x="0" y="0"/>
                <wp:positionH relativeFrom="column">
                  <wp:posOffset>370313</wp:posOffset>
                </wp:positionH>
                <wp:positionV relativeFrom="paragraph">
                  <wp:posOffset>6521450</wp:posOffset>
                </wp:positionV>
                <wp:extent cx="2061713" cy="1958975"/>
                <wp:effectExtent l="0" t="0" r="0" b="31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1713" cy="1958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C98" w:rsidRPr="0033781C" w:rsidRDefault="0033781C" w:rsidP="00D70E73">
                            <w:pPr>
                              <w:pStyle w:val="BodyText3"/>
                              <w:widowControl w:val="0"/>
                              <w:spacing w:after="80"/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33781C"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28"/>
                                <w:szCs w:val="28"/>
                                <w14:ligatures w14:val="none"/>
                              </w:rPr>
                              <w:t>For more information or to book a session in your school/district please c</w:t>
                            </w:r>
                            <w:r w:rsidR="00311C98" w:rsidRPr="0033781C"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28"/>
                                <w:szCs w:val="28"/>
                                <w14:ligatures w14:val="none"/>
                              </w:rPr>
                              <w:t>ontact:</w:t>
                            </w:r>
                          </w:p>
                          <w:p w:rsidR="00311C98" w:rsidRPr="0033781C" w:rsidRDefault="00D70E73" w:rsidP="00D70E73">
                            <w:pPr>
                              <w:pStyle w:val="BodyText3"/>
                              <w:widowControl w:val="0"/>
                              <w:spacing w:after="80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33781C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ligatures w14:val="none"/>
                              </w:rPr>
                              <w:t>E</w:t>
                            </w:r>
                            <w:r w:rsidR="00311C98" w:rsidRPr="0033781C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ligatures w14:val="none"/>
                              </w:rPr>
                              <w:t>mily Rosen at erosen@crec.org</w:t>
                            </w:r>
                          </w:p>
                          <w:p w:rsidR="00D70E73" w:rsidRPr="0033781C" w:rsidRDefault="00D70E73" w:rsidP="00D70E73">
                            <w:pPr>
                              <w:pStyle w:val="BodyText3"/>
                              <w:widowControl w:val="0"/>
                              <w:spacing w:after="80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33781C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ligatures w14:val="none"/>
                              </w:rPr>
                              <w:t>860-509-3610</w:t>
                            </w:r>
                          </w:p>
                          <w:p w:rsidR="00311C98" w:rsidRPr="003B2FC3" w:rsidRDefault="003B2FC3" w:rsidP="00311C98">
                            <w:pPr>
                              <w:pStyle w:val="BodyText3"/>
                              <w:widowControl w:val="0"/>
                              <w:spacing w:after="80"/>
                              <w:rPr>
                                <w:rStyle w:val="Hyperlink"/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3B2FC3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ligatures w14:val="none"/>
                              </w:rPr>
                              <w:fldChar w:fldCharType="begin"/>
                            </w:r>
                            <w:r w:rsidRPr="003B2FC3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ligatures w14:val="none"/>
                              </w:rPr>
                              <w:instrText xml:space="preserve"> HYPERLINK "https://www.protraxx.com/scripts/ezcatalogny/ClassCatalog.aspx?CustomerID=128" </w:instrText>
                            </w:r>
                            <w:r w:rsidRPr="003B2FC3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ligatures w14:val="none"/>
                              </w:rPr>
                              <w:fldChar w:fldCharType="separate"/>
                            </w:r>
                            <w:r w:rsidR="00311C98" w:rsidRPr="003B2FC3">
                              <w:rPr>
                                <w:rStyle w:val="Hyperlink"/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ligatures w14:val="none"/>
                              </w:rPr>
                              <w:t>REGISTER TODAY!</w:t>
                            </w:r>
                          </w:p>
                          <w:p w:rsidR="00D70E73" w:rsidRPr="00311C98" w:rsidRDefault="003B2FC3" w:rsidP="00D70E73">
                            <w:pPr>
                              <w:widowControl w:val="0"/>
                              <w:rPr>
                                <w:rFonts w:ascii="Century Gothic" w:hAnsi="Century Gothic"/>
                                <w:color w:val="FFFFFF" w:themeColor="background1"/>
                                <w:sz w:val="15"/>
                                <w:szCs w:val="20"/>
                              </w:rPr>
                            </w:pPr>
                            <w:r w:rsidRPr="003B2FC3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kern w:val="28"/>
                                <w:sz w:val="28"/>
                                <w:szCs w:val="28"/>
                                <w14:cntxtAlts/>
                              </w:rPr>
                              <w:fldChar w:fldCharType="end"/>
                            </w:r>
                            <w:r w:rsidR="00D70E73" w:rsidRPr="00311C98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 </w:t>
                            </w:r>
                          </w:p>
                          <w:p w:rsidR="00145E2F" w:rsidRPr="00311C98" w:rsidRDefault="00145E2F" w:rsidP="00145E2F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3B7A0" id="_x0000_s1029" type="#_x0000_t202" style="position:absolute;margin-left:29.15pt;margin-top:513.5pt;width:162.35pt;height:154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" filled="f" stroked="f">
                <v:textbox>
                  <w:txbxContent>
                    <w:p w:rsidR="00311C98" w:rsidRPr="0033781C" w:rsidRDefault="0033781C" w:rsidP="00D70E73">
                      <w:pPr>
                        <w:pStyle w:val="BodyText3"/>
                        <w:widowControl w:val="0"/>
                        <w:spacing w:after="80"/>
                        <w:rPr>
                          <w:rFonts w:ascii="Century Gothic" w:hAnsi="Century Gothic"/>
                          <w:bCs/>
                          <w:color w:val="FFFFFF" w:themeColor="background1"/>
                          <w:sz w:val="28"/>
                          <w:szCs w:val="28"/>
                          <w14:ligatures w14:val="none"/>
                        </w:rPr>
                      </w:pPr>
                      <w:r w:rsidRPr="0033781C">
                        <w:rPr>
                          <w:rFonts w:ascii="Century Gothic" w:hAnsi="Century Gothic"/>
                          <w:bCs/>
                          <w:color w:val="FFFFFF" w:themeColor="background1"/>
                          <w:sz w:val="28"/>
                          <w:szCs w:val="28"/>
                          <w14:ligatures w14:val="none"/>
                        </w:rPr>
                        <w:t>For more information or to book a session in your school/district please c</w:t>
                      </w:r>
                      <w:r w:rsidR="00311C98" w:rsidRPr="0033781C">
                        <w:rPr>
                          <w:rFonts w:ascii="Century Gothic" w:hAnsi="Century Gothic"/>
                          <w:bCs/>
                          <w:color w:val="FFFFFF" w:themeColor="background1"/>
                          <w:sz w:val="28"/>
                          <w:szCs w:val="28"/>
                          <w14:ligatures w14:val="none"/>
                        </w:rPr>
                        <w:t>ontact:</w:t>
                      </w:r>
                    </w:p>
                    <w:p w:rsidR="00311C98" w:rsidRPr="0033781C" w:rsidRDefault="00D70E73" w:rsidP="00D70E73">
                      <w:pPr>
                        <w:pStyle w:val="BodyText3"/>
                        <w:widowControl w:val="0"/>
                        <w:spacing w:after="80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8"/>
                          <w:szCs w:val="28"/>
                          <w14:ligatures w14:val="none"/>
                        </w:rPr>
                      </w:pPr>
                      <w:r w:rsidRPr="0033781C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8"/>
                          <w:szCs w:val="28"/>
                          <w14:ligatures w14:val="none"/>
                        </w:rPr>
                        <w:t>E</w:t>
                      </w:r>
                      <w:r w:rsidR="00311C98" w:rsidRPr="0033781C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8"/>
                          <w:szCs w:val="28"/>
                          <w14:ligatures w14:val="none"/>
                        </w:rPr>
                        <w:t>mily Rosen at erosen@crec.org</w:t>
                      </w:r>
                    </w:p>
                    <w:p w:rsidR="00D70E73" w:rsidRPr="0033781C" w:rsidRDefault="00D70E73" w:rsidP="00D70E73">
                      <w:pPr>
                        <w:pStyle w:val="BodyText3"/>
                        <w:widowControl w:val="0"/>
                        <w:spacing w:after="80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8"/>
                          <w:szCs w:val="28"/>
                          <w14:ligatures w14:val="none"/>
                        </w:rPr>
                      </w:pPr>
                      <w:r w:rsidRPr="0033781C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8"/>
                          <w:szCs w:val="28"/>
                          <w14:ligatures w14:val="none"/>
                        </w:rPr>
                        <w:t>860-509-3610</w:t>
                      </w:r>
                    </w:p>
                    <w:p w:rsidR="00311C98" w:rsidRPr="003B2FC3" w:rsidRDefault="003B2FC3" w:rsidP="00311C98">
                      <w:pPr>
                        <w:pStyle w:val="BodyText3"/>
                        <w:widowControl w:val="0"/>
                        <w:spacing w:after="80"/>
                        <w:rPr>
                          <w:rStyle w:val="Hyperlink"/>
                          <w:rFonts w:ascii="Century Gothic" w:hAnsi="Century Gothic"/>
                          <w:b/>
                          <w:bCs/>
                          <w:color w:val="FFFFFF" w:themeColor="background1"/>
                          <w:sz w:val="28"/>
                          <w:szCs w:val="28"/>
                          <w14:ligatures w14:val="none"/>
                        </w:rPr>
                      </w:pPr>
                      <w:r w:rsidRPr="003B2FC3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8"/>
                          <w:szCs w:val="28"/>
                          <w14:ligatures w14:val="none"/>
                        </w:rPr>
                        <w:fldChar w:fldCharType="begin"/>
                      </w:r>
                      <w:r w:rsidRPr="003B2FC3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8"/>
                          <w:szCs w:val="28"/>
                          <w14:ligatures w14:val="none"/>
                        </w:rPr>
                        <w:instrText xml:space="preserve"> HYPERLINK "https://www.protraxx.com/scripts/ezcatalogny/ClassCatalog.aspx?CustomerID=128" </w:instrText>
                      </w:r>
                      <w:r w:rsidRPr="003B2FC3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8"/>
                          <w:szCs w:val="28"/>
                          <w14:ligatures w14:val="none"/>
                        </w:rPr>
                        <w:fldChar w:fldCharType="separate"/>
                      </w:r>
                      <w:r w:rsidR="00311C98" w:rsidRPr="003B2FC3">
                        <w:rPr>
                          <w:rStyle w:val="Hyperlink"/>
                          <w:rFonts w:ascii="Century Gothic" w:hAnsi="Century Gothic"/>
                          <w:b/>
                          <w:bCs/>
                          <w:color w:val="FFFFFF" w:themeColor="background1"/>
                          <w:sz w:val="28"/>
                          <w:szCs w:val="28"/>
                          <w14:ligatures w14:val="none"/>
                        </w:rPr>
                        <w:t>REGISTER TODAY!</w:t>
                      </w:r>
                    </w:p>
                    <w:p w:rsidR="00D70E73" w:rsidRPr="00311C98" w:rsidRDefault="003B2FC3" w:rsidP="00D70E73">
                      <w:pPr>
                        <w:widowControl w:val="0"/>
                        <w:rPr>
                          <w:rFonts w:ascii="Century Gothic" w:hAnsi="Century Gothic"/>
                          <w:color w:val="FFFFFF" w:themeColor="background1"/>
                          <w:sz w:val="15"/>
                          <w:szCs w:val="20"/>
                        </w:rPr>
                      </w:pPr>
                      <w:r w:rsidRPr="003B2FC3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FFFFFF" w:themeColor="background1"/>
                          <w:kern w:val="28"/>
                          <w:sz w:val="28"/>
                          <w:szCs w:val="28"/>
                          <w14:cntxtAlts/>
                        </w:rPr>
                        <w:fldChar w:fldCharType="end"/>
                      </w:r>
                      <w:r w:rsidR="00D70E73" w:rsidRPr="00311C98">
                        <w:rPr>
                          <w:rFonts w:ascii="Century Gothic" w:hAnsi="Century Gothic"/>
                          <w:color w:val="FFFFFF" w:themeColor="background1"/>
                        </w:rPr>
                        <w:t> </w:t>
                      </w:r>
                    </w:p>
                    <w:p w:rsidR="00145E2F" w:rsidRPr="00311C98" w:rsidRDefault="00145E2F" w:rsidP="00145E2F">
                      <w:pPr>
                        <w:rPr>
                          <w:rFonts w:ascii="Century Gothic" w:hAnsi="Century Gothic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7CBB" w:rsidRPr="00BE2627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BA30715" wp14:editId="08536336">
                <wp:simplePos x="0" y="0"/>
                <wp:positionH relativeFrom="column">
                  <wp:posOffset>3685540</wp:posOffset>
                </wp:positionH>
                <wp:positionV relativeFrom="paragraph">
                  <wp:posOffset>600339</wp:posOffset>
                </wp:positionV>
                <wp:extent cx="3143885" cy="30607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885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0E73" w:rsidRPr="0021608E" w:rsidRDefault="00D70E73" w:rsidP="00D70E73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608E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Tools for Learning. Lessons for Life.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30715" id="_x0000_s1030" type="#_x0000_t202" style="position:absolute;margin-left:290.2pt;margin-top:47.25pt;width:247.55pt;height:24.1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" filled="f" stroked="f">
                <v:textbox>
                  <w:txbxContent>
                    <w:p w:rsidR="00D70E73" w:rsidRPr="0021608E" w:rsidRDefault="00D70E73" w:rsidP="00D70E73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1608E"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</w:rPr>
                        <w:t>Tools for Learning. Lessons for Life.</w:t>
                      </w:r>
                    </w:p>
                  </w:txbxContent>
                </v:textbox>
              </v:shape>
            </w:pict>
          </mc:Fallback>
        </mc:AlternateContent>
      </w:r>
      <w:r w:rsidR="00A17CBB" w:rsidRPr="00BE2627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11B309" wp14:editId="7C0E1E62">
                <wp:simplePos x="0" y="0"/>
                <wp:positionH relativeFrom="column">
                  <wp:posOffset>220980</wp:posOffset>
                </wp:positionH>
                <wp:positionV relativeFrom="paragraph">
                  <wp:posOffset>460004</wp:posOffset>
                </wp:positionV>
                <wp:extent cx="5514975" cy="53657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4975" cy="536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E2F" w:rsidRPr="00145E2F" w:rsidRDefault="00D70E73" w:rsidP="00D70E73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Yoga 4 Classrooms</w:t>
                            </w:r>
                            <w:r w:rsidRPr="00D70E7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4"/>
                                <w:szCs w:val="52"/>
                                <w:vertAlign w:val="superscript"/>
                              </w:rPr>
                              <w:t>®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4"/>
                                <w:szCs w:val="52"/>
                                <w:vertAlign w:val="superscript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1B309" id="_x0000_s1031" type="#_x0000_t202" style="position:absolute;margin-left:17.4pt;margin-top:36.2pt;width:434.25pt;height:4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" filled="f" stroked="f">
                <v:textbox>
                  <w:txbxContent>
                    <w:p w:rsidR="00145E2F" w:rsidRPr="00145E2F" w:rsidRDefault="00D70E73" w:rsidP="00D70E73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52"/>
                        </w:rPr>
                        <w:t>Yoga 4 Classrooms</w:t>
                      </w:r>
                      <w:r w:rsidRPr="00D70E73">
                        <w:rPr>
                          <w:rFonts w:ascii="Century Gothic" w:hAnsi="Century Gothic"/>
                          <w:b/>
                          <w:color w:val="FFFFFF" w:themeColor="background1"/>
                          <w:sz w:val="44"/>
                          <w:szCs w:val="52"/>
                          <w:vertAlign w:val="superscript"/>
                        </w:rPr>
                        <w:t>®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44"/>
                          <w:szCs w:val="52"/>
                          <w:vertAlign w:val="superscript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B82FBC" w:rsidRPr="00BE2627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143B0FF" wp14:editId="3CE9D924">
                <wp:simplePos x="0" y="0"/>
                <wp:positionH relativeFrom="column">
                  <wp:posOffset>192453</wp:posOffset>
                </wp:positionH>
                <wp:positionV relativeFrom="paragraph">
                  <wp:posOffset>4240745</wp:posOffset>
                </wp:positionV>
                <wp:extent cx="2429510" cy="1959429"/>
                <wp:effectExtent l="0" t="0" r="0" b="31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9510" cy="19594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006" w:rsidRPr="00BB1006" w:rsidRDefault="00BB1006" w:rsidP="00BB1006">
                            <w:pPr>
                              <w:pStyle w:val="BodyText3"/>
                              <w:widowControl w:val="0"/>
                              <w:spacing w:after="8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 w:rsidRPr="00BB1006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  <w14:ligatures w14:val="none"/>
                              </w:rPr>
                              <w:t>NO YOGA EXPERIENCE OR MATS REQUIRED!</w:t>
                            </w:r>
                          </w:p>
                          <w:p w:rsidR="00311C98" w:rsidRPr="00311C98" w:rsidRDefault="00D70E73" w:rsidP="000F218B">
                            <w:pPr>
                              <w:pStyle w:val="BodyText3"/>
                              <w:widowControl w:val="0"/>
                              <w:spacing w:after="0" w:line="240" w:lineRule="auto"/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25"/>
                                <w:szCs w:val="25"/>
                                <w14:ligatures w14:val="none"/>
                              </w:rPr>
                            </w:pPr>
                            <w:r w:rsidRPr="00311C98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  <w14:ligatures w14:val="none"/>
                              </w:rPr>
                              <w:t>Audience:</w:t>
                            </w:r>
                            <w:r w:rsidR="00BB1006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  <w14:ligatures w14:val="none"/>
                              </w:rPr>
                              <w:t xml:space="preserve"> </w:t>
                            </w:r>
                            <w:r w:rsidRPr="00311C98"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25"/>
                                <w:szCs w:val="25"/>
                                <w14:ligatures w14:val="none"/>
                              </w:rPr>
                              <w:t xml:space="preserve">K-12 classroom teachers, administrators, </w:t>
                            </w:r>
                            <w:r w:rsidR="000F218B"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25"/>
                                <w:szCs w:val="25"/>
                                <w14:ligatures w14:val="none"/>
                              </w:rPr>
                              <w:t xml:space="preserve">counselors, nurses, </w:t>
                            </w:r>
                            <w:r w:rsidR="00311C98" w:rsidRPr="00311C98"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25"/>
                                <w:szCs w:val="25"/>
                                <w14:ligatures w14:val="none"/>
                              </w:rPr>
                              <w:t>physical</w:t>
                            </w:r>
                          </w:p>
                          <w:p w:rsidR="00D70E73" w:rsidRDefault="00311C98" w:rsidP="000F218B">
                            <w:pPr>
                              <w:pStyle w:val="BodyText3"/>
                              <w:widowControl w:val="0"/>
                              <w:spacing w:after="0" w:line="240" w:lineRule="auto"/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25"/>
                                <w:szCs w:val="25"/>
                                <w14:ligatures w14:val="none"/>
                              </w:rPr>
                            </w:pPr>
                            <w:proofErr w:type="gramStart"/>
                            <w:r w:rsidRPr="00311C98"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25"/>
                                <w:szCs w:val="25"/>
                                <w14:ligatures w14:val="none"/>
                              </w:rPr>
                              <w:t>and</w:t>
                            </w:r>
                            <w:proofErr w:type="gramEnd"/>
                            <w:r w:rsidRPr="00311C98"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25"/>
                                <w:szCs w:val="25"/>
                                <w14:ligatures w14:val="none"/>
                              </w:rPr>
                              <w:t xml:space="preserve"> health </w:t>
                            </w:r>
                            <w:r w:rsidR="00D70E73" w:rsidRPr="00311C98"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25"/>
                                <w:szCs w:val="25"/>
                                <w14:ligatures w14:val="none"/>
                              </w:rPr>
                              <w:t>education</w:t>
                            </w:r>
                            <w:r w:rsidRPr="00311C98"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25"/>
                                <w:szCs w:val="25"/>
                                <w14:ligatures w14:val="none"/>
                              </w:rPr>
                              <w:t xml:space="preserve"> teachers, and therapists</w:t>
                            </w:r>
                          </w:p>
                          <w:p w:rsidR="00145E2F" w:rsidRPr="00311C98" w:rsidRDefault="00145E2F" w:rsidP="00145E2F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3B0FF" id="_x0000_s1032" type="#_x0000_t202" style="position:absolute;margin-left:15.15pt;margin-top:333.9pt;width:191.3pt;height:154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" filled="f" stroked="f">
                <v:textbox>
                  <w:txbxContent>
                    <w:p w:rsidR="00BB1006" w:rsidRPr="00BB1006" w:rsidRDefault="00BB1006" w:rsidP="00BB1006">
                      <w:pPr>
                        <w:pStyle w:val="BodyText3"/>
                        <w:widowControl w:val="0"/>
                        <w:spacing w:after="8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5"/>
                          <w:szCs w:val="25"/>
                          <w14:ligatures w14:val="none"/>
                        </w:rPr>
                      </w:pPr>
                      <w:r w:rsidRPr="00BB1006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5"/>
                          <w:szCs w:val="25"/>
                          <w14:ligatures w14:val="none"/>
                        </w:rPr>
                        <w:t>NO YOGA EXPERIENCE OR MATS REQUIRED!</w:t>
                      </w:r>
                    </w:p>
                    <w:p w:rsidR="00311C98" w:rsidRPr="00311C98" w:rsidRDefault="00D70E73" w:rsidP="000F218B">
                      <w:pPr>
                        <w:pStyle w:val="BodyText3"/>
                        <w:widowControl w:val="0"/>
                        <w:spacing w:after="0" w:line="240" w:lineRule="auto"/>
                        <w:rPr>
                          <w:rFonts w:ascii="Century Gothic" w:hAnsi="Century Gothic"/>
                          <w:bCs/>
                          <w:color w:val="FFFFFF" w:themeColor="background1"/>
                          <w:sz w:val="25"/>
                          <w:szCs w:val="25"/>
                          <w14:ligatures w14:val="none"/>
                        </w:rPr>
                      </w:pPr>
                      <w:r w:rsidRPr="00311C98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5"/>
                          <w:szCs w:val="25"/>
                          <w14:ligatures w14:val="none"/>
                        </w:rPr>
                        <w:t>Audience:</w:t>
                      </w:r>
                      <w:r w:rsidR="00BB1006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5"/>
                          <w:szCs w:val="25"/>
                          <w14:ligatures w14:val="none"/>
                        </w:rPr>
                        <w:t xml:space="preserve"> </w:t>
                      </w:r>
                      <w:r w:rsidRPr="00311C98">
                        <w:rPr>
                          <w:rFonts w:ascii="Century Gothic" w:hAnsi="Century Gothic"/>
                          <w:bCs/>
                          <w:color w:val="FFFFFF" w:themeColor="background1"/>
                          <w:sz w:val="25"/>
                          <w:szCs w:val="25"/>
                          <w14:ligatures w14:val="none"/>
                        </w:rPr>
                        <w:t xml:space="preserve">K-12 classroom teachers, administrators, </w:t>
                      </w:r>
                      <w:r w:rsidR="000F218B">
                        <w:rPr>
                          <w:rFonts w:ascii="Century Gothic" w:hAnsi="Century Gothic"/>
                          <w:bCs/>
                          <w:color w:val="FFFFFF" w:themeColor="background1"/>
                          <w:sz w:val="25"/>
                          <w:szCs w:val="25"/>
                          <w14:ligatures w14:val="none"/>
                        </w:rPr>
                        <w:t xml:space="preserve">counselors, nurses, </w:t>
                      </w:r>
                      <w:r w:rsidR="00311C98" w:rsidRPr="00311C98">
                        <w:rPr>
                          <w:rFonts w:ascii="Century Gothic" w:hAnsi="Century Gothic"/>
                          <w:bCs/>
                          <w:color w:val="FFFFFF" w:themeColor="background1"/>
                          <w:sz w:val="25"/>
                          <w:szCs w:val="25"/>
                          <w14:ligatures w14:val="none"/>
                        </w:rPr>
                        <w:t>physical</w:t>
                      </w:r>
                    </w:p>
                    <w:p w:rsidR="00D70E73" w:rsidRDefault="00311C98" w:rsidP="000F218B">
                      <w:pPr>
                        <w:pStyle w:val="BodyText3"/>
                        <w:widowControl w:val="0"/>
                        <w:spacing w:after="0" w:line="240" w:lineRule="auto"/>
                        <w:rPr>
                          <w:rFonts w:ascii="Century Gothic" w:hAnsi="Century Gothic"/>
                          <w:bCs/>
                          <w:color w:val="FFFFFF" w:themeColor="background1"/>
                          <w:sz w:val="25"/>
                          <w:szCs w:val="25"/>
                          <w14:ligatures w14:val="none"/>
                        </w:rPr>
                      </w:pPr>
                      <w:proofErr w:type="gramStart"/>
                      <w:r w:rsidRPr="00311C98">
                        <w:rPr>
                          <w:rFonts w:ascii="Century Gothic" w:hAnsi="Century Gothic"/>
                          <w:bCs/>
                          <w:color w:val="FFFFFF" w:themeColor="background1"/>
                          <w:sz w:val="25"/>
                          <w:szCs w:val="25"/>
                          <w14:ligatures w14:val="none"/>
                        </w:rPr>
                        <w:t>and</w:t>
                      </w:r>
                      <w:proofErr w:type="gramEnd"/>
                      <w:r w:rsidRPr="00311C98">
                        <w:rPr>
                          <w:rFonts w:ascii="Century Gothic" w:hAnsi="Century Gothic"/>
                          <w:bCs/>
                          <w:color w:val="FFFFFF" w:themeColor="background1"/>
                          <w:sz w:val="25"/>
                          <w:szCs w:val="25"/>
                          <w14:ligatures w14:val="none"/>
                        </w:rPr>
                        <w:t xml:space="preserve"> health </w:t>
                      </w:r>
                      <w:r w:rsidR="00D70E73" w:rsidRPr="00311C98">
                        <w:rPr>
                          <w:rFonts w:ascii="Century Gothic" w:hAnsi="Century Gothic"/>
                          <w:bCs/>
                          <w:color w:val="FFFFFF" w:themeColor="background1"/>
                          <w:sz w:val="25"/>
                          <w:szCs w:val="25"/>
                          <w14:ligatures w14:val="none"/>
                        </w:rPr>
                        <w:t>education</w:t>
                      </w:r>
                      <w:r w:rsidRPr="00311C98">
                        <w:rPr>
                          <w:rFonts w:ascii="Century Gothic" w:hAnsi="Century Gothic"/>
                          <w:bCs/>
                          <w:color w:val="FFFFFF" w:themeColor="background1"/>
                          <w:sz w:val="25"/>
                          <w:szCs w:val="25"/>
                          <w14:ligatures w14:val="none"/>
                        </w:rPr>
                        <w:t xml:space="preserve"> teachers, and therapists</w:t>
                      </w:r>
                    </w:p>
                    <w:p w:rsidR="00145E2F" w:rsidRPr="00311C98" w:rsidRDefault="00145E2F" w:rsidP="00145E2F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25"/>
                          <w:szCs w:val="2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2FBC" w:rsidRPr="00BE2627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23BFDE3" wp14:editId="0287D612">
                <wp:simplePos x="0" y="0"/>
                <wp:positionH relativeFrom="column">
                  <wp:posOffset>9945</wp:posOffset>
                </wp:positionH>
                <wp:positionV relativeFrom="paragraph">
                  <wp:posOffset>2236422</wp:posOffset>
                </wp:positionV>
                <wp:extent cx="2397125" cy="173736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7125" cy="173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0E73" w:rsidRPr="001334AA" w:rsidRDefault="00871286" w:rsidP="00D70E7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hyperlink r:id="rId7" w:history="1">
                              <w:r w:rsidR="00B82FBC" w:rsidRPr="00871286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sz w:val="36"/>
                                  <w:szCs w:val="36"/>
                                </w:rPr>
                                <w:t>Tues. July 29, 2014</w:t>
                              </w:r>
                            </w:hyperlink>
                          </w:p>
                          <w:p w:rsidR="00D70E73" w:rsidRPr="00B82FBC" w:rsidRDefault="00B82FBC" w:rsidP="00B82FBC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B82FBC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OR</w:t>
                            </w:r>
                          </w:p>
                          <w:p w:rsidR="00B82FBC" w:rsidRPr="00B82FBC" w:rsidRDefault="00871286" w:rsidP="00AD1D1C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hyperlink r:id="rId8" w:history="1">
                              <w:r w:rsidR="00B82FBC" w:rsidRPr="00871286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sz w:val="36"/>
                                  <w:szCs w:val="36"/>
                                </w:rPr>
                                <w:t>Sat. August 23, 2014</w:t>
                              </w:r>
                            </w:hyperlink>
                          </w:p>
                          <w:p w:rsidR="001334AA" w:rsidRDefault="001334AA" w:rsidP="001334AA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</w:p>
                          <w:p w:rsidR="001334AA" w:rsidRPr="00B82FBC" w:rsidRDefault="00B82FBC" w:rsidP="001334AA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B82FBC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AT CREC Coltsville</w:t>
                            </w:r>
                          </w:p>
                          <w:p w:rsidR="00B82FBC" w:rsidRPr="00B82FBC" w:rsidRDefault="00B82FBC" w:rsidP="001334AA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Hartf</w:t>
                            </w:r>
                            <w:r w:rsidRPr="00B82FBC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ord, 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3BFDE3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.8pt;margin-top:176.1pt;width:188.75pt;height:136.8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" filled="f" stroked="f">
                <v:textbox>
                  <w:txbxContent>
                    <w:p w:rsidR="00D70E73" w:rsidRPr="001334AA" w:rsidRDefault="00871286" w:rsidP="00D70E73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hyperlink r:id="rId9" w:history="1">
                        <w:r w:rsidR="00B82FBC" w:rsidRPr="00871286">
                          <w:rPr>
                            <w:rStyle w:val="Hyperlink"/>
                            <w:rFonts w:ascii="Century Gothic" w:hAnsi="Century Gothic"/>
                            <w:b/>
                            <w:sz w:val="36"/>
                            <w:szCs w:val="36"/>
                          </w:rPr>
                          <w:t>Tues. July 29, 2014</w:t>
                        </w:r>
                      </w:hyperlink>
                    </w:p>
                    <w:p w:rsidR="00D70E73" w:rsidRPr="00B82FBC" w:rsidRDefault="00B82FBC" w:rsidP="00B82FBC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32"/>
                        </w:rPr>
                      </w:pPr>
                      <w:r w:rsidRPr="00B82FBC"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32"/>
                        </w:rPr>
                        <w:t>OR</w:t>
                      </w:r>
                    </w:p>
                    <w:p w:rsidR="00B82FBC" w:rsidRPr="00B82FBC" w:rsidRDefault="00871286" w:rsidP="00AD1D1C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hyperlink r:id="rId10" w:history="1">
                        <w:r w:rsidR="00B82FBC" w:rsidRPr="00871286">
                          <w:rPr>
                            <w:rStyle w:val="Hyperlink"/>
                            <w:rFonts w:ascii="Century Gothic" w:hAnsi="Century Gothic"/>
                            <w:b/>
                            <w:sz w:val="36"/>
                            <w:szCs w:val="36"/>
                          </w:rPr>
                          <w:t>Sat. August 23, 2014</w:t>
                        </w:r>
                      </w:hyperlink>
                    </w:p>
                    <w:p w:rsidR="001334AA" w:rsidRDefault="001334AA" w:rsidP="001334AA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32"/>
                        </w:rPr>
                      </w:pPr>
                    </w:p>
                    <w:p w:rsidR="001334AA" w:rsidRPr="00B82FBC" w:rsidRDefault="00B82FBC" w:rsidP="001334AA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32"/>
                        </w:rPr>
                      </w:pPr>
                      <w:r w:rsidRPr="00B82FBC"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32"/>
                        </w:rPr>
                        <w:t>AT CREC Coltsville</w:t>
                      </w:r>
                    </w:p>
                    <w:p w:rsidR="00B82FBC" w:rsidRPr="00B82FBC" w:rsidRDefault="00B82FBC" w:rsidP="001334AA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32"/>
                        </w:rPr>
                        <w:t>Hartf</w:t>
                      </w:r>
                      <w:r w:rsidRPr="00B82FBC"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32"/>
                        </w:rPr>
                        <w:t>ord, CT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1334AA" w:rsidRPr="00BE2627">
        <w:rPr>
          <w:noProof/>
          <w:highlight w:val="yellow"/>
        </w:rPr>
        <w:drawing>
          <wp:anchor distT="0" distB="0" distL="114300" distR="114300" simplePos="0" relativeHeight="251637248" behindDoc="1" locked="0" layoutInCell="1" allowOverlap="1" wp14:anchorId="302C1388" wp14:editId="25F61B95">
            <wp:simplePos x="0" y="0"/>
            <wp:positionH relativeFrom="column">
              <wp:posOffset>-480060</wp:posOffset>
            </wp:positionH>
            <wp:positionV relativeFrom="paragraph">
              <wp:posOffset>-401320</wp:posOffset>
            </wp:positionV>
            <wp:extent cx="7502525" cy="9708515"/>
            <wp:effectExtent l="0" t="0" r="3175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yer 3 backgroun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2525" cy="970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13724" w:rsidRPr="00BE2627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A4BDAFB" wp14:editId="1B1C81EA">
                <wp:simplePos x="0" y="0"/>
                <wp:positionH relativeFrom="column">
                  <wp:posOffset>13335</wp:posOffset>
                </wp:positionH>
                <wp:positionV relativeFrom="paragraph">
                  <wp:posOffset>8924763</wp:posOffset>
                </wp:positionV>
                <wp:extent cx="7089140" cy="50292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9140" cy="50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C98" w:rsidRPr="00311C98" w:rsidRDefault="00311C98" w:rsidP="00311C98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311C9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Data, Analysis, Research and Technology (DART)</w:t>
                            </w:r>
                          </w:p>
                          <w:p w:rsidR="00E56429" w:rsidRPr="00987C9B" w:rsidRDefault="00311C98" w:rsidP="00311C98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311C9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111 Charter Oak Avenue, Hartford, 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BDAFB" id="_x0000_s1034" type="#_x0000_t202" style="position:absolute;margin-left:1.05pt;margin-top:702.75pt;width:558.2pt;height:39.6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" filled="f" stroked="f">
                <v:textbox>
                  <w:txbxContent>
                    <w:p w:rsidR="00311C98" w:rsidRPr="00311C98" w:rsidRDefault="00311C98" w:rsidP="00311C98">
                      <w:pPr>
                        <w:spacing w:after="0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311C98">
                        <w:rPr>
                          <w:rFonts w:ascii="Century Gothic" w:hAnsi="Century Gothic"/>
                          <w:sz w:val="18"/>
                          <w:szCs w:val="18"/>
                        </w:rPr>
                        <w:t>Data, Analysis, Research and Technology (DART)</w:t>
                      </w:r>
                    </w:p>
                    <w:p w:rsidR="00E56429" w:rsidRPr="00987C9B" w:rsidRDefault="00311C98" w:rsidP="00311C98">
                      <w:pPr>
                        <w:spacing w:after="0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311C98">
                        <w:rPr>
                          <w:rFonts w:ascii="Century Gothic" w:hAnsi="Century Gothic"/>
                          <w:sz w:val="18"/>
                          <w:szCs w:val="18"/>
                        </w:rPr>
                        <w:t>111 Charter Oak Avenue, Hartford, CT</w:t>
                      </w:r>
                    </w:p>
                  </w:txbxContent>
                </v:textbox>
              </v:shape>
            </w:pict>
          </mc:Fallback>
        </mc:AlternateContent>
      </w:r>
      <w:r w:rsidR="00371F50">
        <w:t xml:space="preserve"> </w:t>
      </w:r>
    </w:p>
    <w:sectPr w:rsidR="00040E42" w:rsidSect="00145E2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352AC4"/>
    <w:multiLevelType w:val="hybridMultilevel"/>
    <w:tmpl w:val="E66C46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A23F87"/>
    <w:multiLevelType w:val="hybridMultilevel"/>
    <w:tmpl w:val="E21853FC"/>
    <w:lvl w:ilvl="0" w:tplc="8F0643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4E0E75"/>
    <w:multiLevelType w:val="hybridMultilevel"/>
    <w:tmpl w:val="132CEA9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3B413C"/>
    <w:multiLevelType w:val="hybridMultilevel"/>
    <w:tmpl w:val="ABA8E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0D024F"/>
    <w:multiLevelType w:val="hybridMultilevel"/>
    <w:tmpl w:val="AC326B86"/>
    <w:lvl w:ilvl="0" w:tplc="4F08664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E73"/>
    <w:rsid w:val="00040B75"/>
    <w:rsid w:val="00040E42"/>
    <w:rsid w:val="00055B74"/>
    <w:rsid w:val="000A139C"/>
    <w:rsid w:val="000A3F7E"/>
    <w:rsid w:val="000E4A8C"/>
    <w:rsid w:val="000F218B"/>
    <w:rsid w:val="001109C0"/>
    <w:rsid w:val="00114497"/>
    <w:rsid w:val="001334AA"/>
    <w:rsid w:val="00145E2F"/>
    <w:rsid w:val="001F169E"/>
    <w:rsid w:val="0021608E"/>
    <w:rsid w:val="00252460"/>
    <w:rsid w:val="00311C98"/>
    <w:rsid w:val="0033781C"/>
    <w:rsid w:val="00342831"/>
    <w:rsid w:val="00371F50"/>
    <w:rsid w:val="003B2FC3"/>
    <w:rsid w:val="00453C33"/>
    <w:rsid w:val="004748EC"/>
    <w:rsid w:val="004A0AC0"/>
    <w:rsid w:val="00502FF2"/>
    <w:rsid w:val="006948C9"/>
    <w:rsid w:val="0078097F"/>
    <w:rsid w:val="00802DA4"/>
    <w:rsid w:val="00871286"/>
    <w:rsid w:val="00891260"/>
    <w:rsid w:val="008F5300"/>
    <w:rsid w:val="00972914"/>
    <w:rsid w:val="00A17CBB"/>
    <w:rsid w:val="00AA3691"/>
    <w:rsid w:val="00AD1D1C"/>
    <w:rsid w:val="00B82FBC"/>
    <w:rsid w:val="00BB1006"/>
    <w:rsid w:val="00BE2627"/>
    <w:rsid w:val="00D70E73"/>
    <w:rsid w:val="00DD7481"/>
    <w:rsid w:val="00E13724"/>
    <w:rsid w:val="00E21042"/>
    <w:rsid w:val="00E56429"/>
    <w:rsid w:val="00E96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51326C-3B10-4174-9F88-936398962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3F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5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E2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780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link w:val="BodyText3Char"/>
    <w:uiPriority w:val="99"/>
    <w:semiHidden/>
    <w:unhideWhenUsed/>
    <w:rsid w:val="00D70E73"/>
    <w:pPr>
      <w:spacing w:after="120" w:line="285" w:lineRule="auto"/>
    </w:pPr>
    <w:rPr>
      <w:rFonts w:ascii="Candara" w:eastAsia="Times New Roman" w:hAnsi="Candara" w:cs="Times New Roman"/>
      <w:color w:val="000000"/>
      <w:kern w:val="28"/>
      <w:sz w:val="26"/>
      <w:szCs w:val="24"/>
      <w14:ligatures w14:val="standard"/>
      <w14:cntxtAlts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70E73"/>
    <w:rPr>
      <w:rFonts w:ascii="Candara" w:eastAsia="Times New Roman" w:hAnsi="Candara" w:cs="Times New Roman"/>
      <w:color w:val="000000"/>
      <w:kern w:val="28"/>
      <w:sz w:val="26"/>
      <w:szCs w:val="24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311C9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11C9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B2FC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68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otraxx.com/Scripts/EzCatalogny/ViewClass.aspx?ID=304608&amp;CustomerID=128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protraxx.com/Scripts/EzCatalogny/ViewClass.aspx?ID=304607&amp;CustomerID=128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.jpg"/><Relationship Id="rId5" Type="http://schemas.openxmlformats.org/officeDocument/2006/relationships/image" Target="media/image1.jpeg"/><Relationship Id="rId10" Type="http://schemas.openxmlformats.org/officeDocument/2006/relationships/hyperlink" Target="https://www.protraxx.com/Scripts/EzCatalogny/ViewClass.aspx?ID=304608&amp;CustomerID=12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rotraxx.com/Scripts/EzCatalogny/ViewClass.aspx?ID=304607&amp;CustomerID=128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mcbride\Downloads\Service_Flyer_template_style_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Service_Flyer_template_style_2</Template>
  <TotalTime>8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rmcbride</dc:creator>
  <cp:lastModifiedBy>Rosen, Emily</cp:lastModifiedBy>
  <cp:revision>6</cp:revision>
  <cp:lastPrinted>2014-05-15T18:29:00Z</cp:lastPrinted>
  <dcterms:created xsi:type="dcterms:W3CDTF">2014-05-15T18:26:00Z</dcterms:created>
  <dcterms:modified xsi:type="dcterms:W3CDTF">2014-05-19T17:46:00Z</dcterms:modified>
</cp:coreProperties>
</file>